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E7314A" w14:paraId="7A04F849" w14:textId="77777777" w:rsidTr="00623BAC">
        <w:tc>
          <w:tcPr>
            <w:tcW w:w="14400" w:type="dxa"/>
            <w:gridSpan w:val="3"/>
            <w:tcBorders>
              <w:top w:val="single" w:sz="24" w:space="0" w:color="808080" w:themeColor="background1" w:themeShade="80"/>
              <w:bottom w:val="single" w:sz="24" w:space="0" w:color="808080" w:themeColor="background1" w:themeShade="80"/>
            </w:tcBorders>
            <w:vAlign w:val="center"/>
          </w:tcPr>
          <w:bookmarkStart w:id="0" w:name="_GoBack"/>
          <w:bookmarkEnd w:id="0"/>
          <w:p w14:paraId="1D91B622" w14:textId="77777777" w:rsidR="00D90CAB" w:rsidRPr="00BF048D" w:rsidRDefault="004133E2" w:rsidP="003204C4">
            <w:pPr>
              <w:pStyle w:val="Title"/>
              <w:rPr>
                <w:sz w:val="96"/>
              </w:rPr>
            </w:pPr>
            <w:sdt>
              <w:sdtPr>
                <w:rPr>
                  <w:sz w:val="96"/>
                </w:rPr>
                <w:alias w:val="Title"/>
                <w:tag w:val=""/>
                <w:id w:val="-562411520"/>
                <w:placeholder>
                  <w:docPart w:val="277B1A729DE94312B37521C4A655D426"/>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F048D" w:rsidRPr="00BF048D">
                  <w:rPr>
                    <w:sz w:val="96"/>
                  </w:rPr>
                  <w:t>read all about it!</w:t>
                </w:r>
              </w:sdtContent>
            </w:sdt>
          </w:p>
        </w:tc>
      </w:tr>
      <w:tr w:rsidR="00F627CE" w:rsidRPr="00E7314A" w14:paraId="00937D4E" w14:textId="77777777" w:rsidTr="00623BAC">
        <w:tc>
          <w:tcPr>
            <w:tcW w:w="14400" w:type="dxa"/>
            <w:gridSpan w:val="3"/>
            <w:tcBorders>
              <w:top w:val="single" w:sz="24" w:space="0" w:color="808080" w:themeColor="background1" w:themeShade="80"/>
            </w:tcBorders>
            <w:tcMar>
              <w:top w:w="432" w:type="dxa"/>
              <w:bottom w:w="432" w:type="dxa"/>
            </w:tcMar>
            <w:vAlign w:val="center"/>
          </w:tcPr>
          <w:p w14:paraId="2BB602BB" w14:textId="77777777" w:rsidR="00D90CAB" w:rsidRPr="00E7314A" w:rsidRDefault="00BF048D" w:rsidP="00A4086C">
            <w:pPr>
              <w:pStyle w:val="Subtitle"/>
            </w:pPr>
            <w:r>
              <w:t>Reading at st Margaret’s</w:t>
            </w:r>
          </w:p>
        </w:tc>
      </w:tr>
      <w:tr w:rsidR="003204C4" w:rsidRPr="00E7314A" w14:paraId="1FA3D474" w14:textId="77777777" w:rsidTr="00623BAC">
        <w:tc>
          <w:tcPr>
            <w:tcW w:w="4715" w:type="dxa"/>
            <w:vMerge w:val="restart"/>
            <w:tcMar>
              <w:bottom w:w="403" w:type="dxa"/>
            </w:tcMar>
          </w:tcPr>
          <w:p w14:paraId="353AC3BF" w14:textId="77777777" w:rsidR="003204C4" w:rsidRPr="00E7314A" w:rsidRDefault="003204C4" w:rsidP="00E674D6">
            <w:r w:rsidRPr="00E7314A">
              <w:rPr>
                <w:noProof/>
                <w:lang w:eastAsia="en-AU"/>
              </w:rPr>
              <w:drawing>
                <wp:inline distT="0" distB="0" distL="0" distR="0" wp14:anchorId="75022FB4" wp14:editId="6FECF882">
                  <wp:extent cx="2961640" cy="196369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2961640" cy="1963696"/>
                          </a:xfrm>
                          <a:prstGeom prst="rect">
                            <a:avLst/>
                          </a:prstGeom>
                        </pic:spPr>
                      </pic:pic>
                    </a:graphicData>
                  </a:graphic>
                </wp:inline>
              </w:drawing>
            </w:r>
          </w:p>
          <w:p w14:paraId="2A7448E3" w14:textId="77777777" w:rsidR="003204C4" w:rsidRPr="00E7314A" w:rsidRDefault="00BF048D" w:rsidP="00A4086C">
            <w:pPr>
              <w:pStyle w:val="PictureCaption"/>
            </w:pPr>
            <w:r>
              <w:t xml:space="preserve">Reading develops </w:t>
            </w:r>
            <w:proofErr w:type="spellStart"/>
            <w:r>
              <w:t>life long</w:t>
            </w:r>
            <w:proofErr w:type="spellEnd"/>
            <w:r>
              <w:t xml:space="preserve"> skills</w:t>
            </w:r>
          </w:p>
          <w:p w14:paraId="4A1CEAEB" w14:textId="77777777" w:rsidR="003204C4" w:rsidRPr="00E7314A" w:rsidRDefault="004133E2" w:rsidP="005B2121">
            <w:pPr>
              <w:pStyle w:val="Heading2"/>
              <w:jc w:val="center"/>
            </w:pPr>
            <w:sdt>
              <w:sdtPr>
                <w:id w:val="-798068783"/>
                <w:placeholder>
                  <w:docPart w:val="32D709FF9A73402EBE7E966F0C1DF664"/>
                </w:placeholder>
                <w15:appearance w15:val="hidden"/>
                <w:text w:multiLine="1"/>
              </w:sdtPr>
              <w:sdtEndPr/>
              <w:sdtContent>
                <w:r w:rsidR="00BF048D">
                  <w:t>Our intent</w:t>
                </w:r>
              </w:sdtContent>
            </w:sdt>
          </w:p>
          <w:p w14:paraId="526D0F47" w14:textId="77777777" w:rsidR="003204C4" w:rsidRPr="00E7314A" w:rsidRDefault="00BF048D" w:rsidP="00A4086C">
            <w:r w:rsidRPr="00BF048D">
              <w:rPr>
                <w:rFonts w:ascii="Sassoon Primary" w:hAnsi="Sassoon Primary"/>
                <w:lang w:val="en-GB"/>
              </w:rPr>
              <w:t>Learning to read is one of the most important things your child will learn at St Margaret’s. Everything else depends on it, so we put as much energy as we possibly can into making sure that every single child learns to read as quickly as possible.</w:t>
            </w:r>
            <w:r>
              <w:rPr>
                <w:rFonts w:ascii="Sassoon Primary" w:hAnsi="Sassoon Primary"/>
              </w:rPr>
              <w:br/>
            </w:r>
            <w:r>
              <w:rPr>
                <w:rFonts w:ascii="Sassoon Primary" w:hAnsi="Sassoon Primary"/>
              </w:rPr>
              <w:br/>
            </w:r>
            <w:r w:rsidRPr="00BF048D">
              <w:rPr>
                <w:rFonts w:ascii="Sassoon Primary" w:hAnsi="Sassoon Primary"/>
                <w:lang w:val="en-GB"/>
              </w:rPr>
              <w:t>We want your child to love reading – and to want to read for themselves. This is why we work hard to ensure that children develop a love of books as well as simply learning to read.</w:t>
            </w:r>
            <w:r>
              <w:rPr>
                <w:rFonts w:ascii="Sassoon Primary" w:hAnsi="Sassoon Primary"/>
              </w:rPr>
              <w:br/>
            </w:r>
            <w:r>
              <w:rPr>
                <w:rFonts w:ascii="Sassoon Primary" w:hAnsi="Sassoon Primary"/>
                <w:lang w:val="en-GB"/>
              </w:rPr>
              <w:br/>
            </w:r>
          </w:p>
          <w:p w14:paraId="3CEFE71E" w14:textId="77777777" w:rsidR="00172E4F" w:rsidRPr="00E7314A" w:rsidRDefault="00172E4F" w:rsidP="00A4086C"/>
          <w:p w14:paraId="5A8238F2" w14:textId="77777777" w:rsidR="003204C4" w:rsidRPr="00E7314A" w:rsidRDefault="003204C4" w:rsidP="000F71CB">
            <w:r w:rsidRPr="00E7314A">
              <w:rPr>
                <w:noProof/>
                <w:lang w:eastAsia="en-AU"/>
              </w:rPr>
              <w:drawing>
                <wp:inline distT="0" distB="0" distL="0" distR="0" wp14:anchorId="7106979F" wp14:editId="24F3AD78">
                  <wp:extent cx="2933700" cy="195224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2">
                            <a:extLst>
                              <a:ext uri="{28A0092B-C50C-407E-A947-70E740481C1C}">
                                <a14:useLocalDpi xmlns:a14="http://schemas.microsoft.com/office/drawing/2010/main" val="0"/>
                              </a:ext>
                            </a:extLst>
                          </a:blip>
                          <a:stretch>
                            <a:fillRect/>
                          </a:stretch>
                        </pic:blipFill>
                        <pic:spPr>
                          <a:xfrm>
                            <a:off x="0" y="0"/>
                            <a:ext cx="2933700" cy="1952243"/>
                          </a:xfrm>
                          <a:prstGeom prst="rect">
                            <a:avLst/>
                          </a:prstGeom>
                        </pic:spPr>
                      </pic:pic>
                    </a:graphicData>
                  </a:graphic>
                </wp:inline>
              </w:drawing>
            </w:r>
          </w:p>
          <w:p w14:paraId="50CF8DF4" w14:textId="77777777" w:rsidR="003204C4" w:rsidRPr="00E7314A" w:rsidRDefault="005B2121" w:rsidP="005F7E8C">
            <w:pPr>
              <w:pStyle w:val="PictureCaption"/>
            </w:pPr>
            <w:r>
              <w:t>Regular story times are a vital part of school life.</w:t>
            </w:r>
          </w:p>
        </w:tc>
        <w:tc>
          <w:tcPr>
            <w:tcW w:w="9685" w:type="dxa"/>
            <w:gridSpan w:val="2"/>
            <w:tcMar>
              <w:left w:w="288" w:type="dxa"/>
            </w:tcMar>
          </w:tcPr>
          <w:p w14:paraId="4585B503" w14:textId="77777777" w:rsidR="003204C4" w:rsidRPr="00E7314A" w:rsidRDefault="003204C4" w:rsidP="000F71CB">
            <w:r w:rsidRPr="00E7314A">
              <w:rPr>
                <w:noProof/>
              </w:rPr>
              <w:drawing>
                <wp:inline distT="0" distB="0" distL="0" distR="0" wp14:anchorId="33528E11" wp14:editId="0120E1DE">
                  <wp:extent cx="5944261" cy="4356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3">
                            <a:extLst>
                              <a:ext uri="{28A0092B-C50C-407E-A947-70E740481C1C}">
                                <a14:useLocalDpi xmlns:a14="http://schemas.microsoft.com/office/drawing/2010/main" val="0"/>
                              </a:ext>
                            </a:extLst>
                          </a:blip>
                          <a:stretch>
                            <a:fillRect/>
                          </a:stretch>
                        </pic:blipFill>
                        <pic:spPr>
                          <a:xfrm>
                            <a:off x="0" y="0"/>
                            <a:ext cx="5944261" cy="4356100"/>
                          </a:xfrm>
                          <a:prstGeom prst="rect">
                            <a:avLst/>
                          </a:prstGeom>
                        </pic:spPr>
                      </pic:pic>
                    </a:graphicData>
                  </a:graphic>
                </wp:inline>
              </w:drawing>
            </w:r>
          </w:p>
          <w:p w14:paraId="357E1918" w14:textId="2C55252D" w:rsidR="003204C4" w:rsidRPr="00E7314A" w:rsidRDefault="00C418CC" w:rsidP="00C418CC">
            <w:pPr>
              <w:pStyle w:val="PictureCaption"/>
              <w:jc w:val="center"/>
            </w:pPr>
            <w:r>
              <w:t>Reading starts in the Early Years. Children learn in a vocabulary rich environment.</w:t>
            </w:r>
          </w:p>
          <w:p w14:paraId="419581DD" w14:textId="77777777" w:rsidR="003204C4" w:rsidRPr="00E7314A" w:rsidRDefault="00BF048D" w:rsidP="00BF048D">
            <w:pPr>
              <w:pStyle w:val="Heading1"/>
              <w:jc w:val="center"/>
            </w:pPr>
            <w:r>
              <w:t>Firm Foundations</w:t>
            </w:r>
          </w:p>
        </w:tc>
      </w:tr>
      <w:tr w:rsidR="003204C4" w:rsidRPr="005C4C08" w14:paraId="45E7D6B9" w14:textId="77777777" w:rsidTr="00623BAC">
        <w:tc>
          <w:tcPr>
            <w:tcW w:w="4715" w:type="dxa"/>
            <w:vMerge/>
            <w:tcMar>
              <w:bottom w:w="403" w:type="dxa"/>
            </w:tcMar>
          </w:tcPr>
          <w:p w14:paraId="6B1A1F75" w14:textId="77777777" w:rsidR="003204C4" w:rsidRPr="00E7314A" w:rsidRDefault="003204C4" w:rsidP="00E674D6">
            <w:pPr>
              <w:rPr>
                <w:noProof/>
                <w:lang w:eastAsia="en-AU"/>
              </w:rPr>
            </w:pPr>
          </w:p>
        </w:tc>
        <w:tc>
          <w:tcPr>
            <w:tcW w:w="4825" w:type="dxa"/>
            <w:tcMar>
              <w:left w:w="288" w:type="dxa"/>
            </w:tcMar>
          </w:tcPr>
          <w:p w14:paraId="6435C9FB" w14:textId="77777777" w:rsidR="00BF048D" w:rsidRDefault="00BF048D" w:rsidP="00BF048D">
            <w:pPr>
              <w:rPr>
                <w:rFonts w:ascii="Sassoon Primary" w:hAnsi="Sassoon Primary"/>
                <w:lang w:val="en-GB"/>
              </w:rPr>
            </w:pPr>
            <w:r w:rsidRPr="00BF048D">
              <w:rPr>
                <w:rFonts w:ascii="Sassoon Primary" w:hAnsi="Sassoon Primary"/>
                <w:lang w:val="en-GB"/>
              </w:rPr>
              <w:t xml:space="preserve">Reading starts in Nursery, where we begin to teach phonics following the ‘Phase One’ as set out in ‘Letters and Sounds’. In Nursery, we begin by encouraging children to listen out for sounds in the environment and experiment with a range of sounds using their whole body. </w:t>
            </w:r>
          </w:p>
          <w:p w14:paraId="7E929366" w14:textId="77777777" w:rsidR="00BF048D" w:rsidRDefault="00BF048D" w:rsidP="00BF048D">
            <w:pPr>
              <w:rPr>
                <w:rFonts w:ascii="Sassoon Primary" w:hAnsi="Sassoon Primary"/>
                <w:lang w:val="en-GB"/>
              </w:rPr>
            </w:pPr>
          </w:p>
          <w:p w14:paraId="582D9B80" w14:textId="77777777" w:rsidR="003204C4" w:rsidRPr="00E7314A" w:rsidRDefault="00BF048D" w:rsidP="00BF048D">
            <w:r>
              <w:rPr>
                <w:rFonts w:ascii="Sassoon Primary" w:hAnsi="Sassoon Primary"/>
                <w:lang w:val="en-GB"/>
              </w:rPr>
              <w:t>A love of reading begins as soon as your child starts at St Margaret’s as we read regularly with our children through story times and shared reading in our continuous provision.</w:t>
            </w:r>
            <w:r>
              <w:rPr>
                <w:rFonts w:ascii="Sassoon Primary" w:hAnsi="Sassoon Primary"/>
                <w:lang w:val="en-GB"/>
              </w:rPr>
              <w:br/>
            </w:r>
            <w:r>
              <w:rPr>
                <w:rFonts w:ascii="Sassoon Primary" w:hAnsi="Sassoon Primary"/>
                <w:lang w:val="en-GB"/>
              </w:rPr>
              <w:br/>
            </w:r>
          </w:p>
        </w:tc>
        <w:tc>
          <w:tcPr>
            <w:tcW w:w="4860" w:type="dxa"/>
            <w:tcMar>
              <w:left w:w="288" w:type="dxa"/>
            </w:tcMar>
          </w:tcPr>
          <w:p w14:paraId="38195D76" w14:textId="77777777" w:rsidR="00CF4C36" w:rsidRDefault="00BF048D" w:rsidP="00172E4F">
            <w:pPr>
              <w:rPr>
                <w:rFonts w:ascii="Sassoon Primary" w:hAnsi="Sassoon Primary"/>
                <w:lang w:val="en-GB"/>
              </w:rPr>
            </w:pPr>
            <w:r w:rsidRPr="00BF048D">
              <w:rPr>
                <w:rFonts w:ascii="Sassoon Primary" w:hAnsi="Sassoon Primary"/>
                <w:lang w:val="en-GB"/>
              </w:rPr>
              <w:t xml:space="preserve">In Reception and Key Stage 1, we </w:t>
            </w:r>
            <w:r w:rsidR="00CF4C36">
              <w:rPr>
                <w:rFonts w:ascii="Sassoon Primary" w:hAnsi="Sassoon Primary"/>
                <w:lang w:val="en-GB"/>
              </w:rPr>
              <w:t>follow the teaching sequence in Letters &amp; Sounds</w:t>
            </w:r>
            <w:r w:rsidRPr="00BF048D">
              <w:rPr>
                <w:rFonts w:ascii="Sassoon Primary" w:hAnsi="Sassoon Primary"/>
                <w:lang w:val="en-GB"/>
              </w:rPr>
              <w:t>. Here, we continue teaching phonics with a daily phonics lesson. Children are taught how to read the sounds in words and how these sounds can be written down. This is essential for reading but also helps children with their spelling. Children also learn to read and spell ‘tricky words’ such as ‘the’, ‘have’, and ‘there’</w:t>
            </w:r>
            <w:r w:rsidR="00CF4C36">
              <w:rPr>
                <w:rFonts w:ascii="Sassoon Primary" w:hAnsi="Sassoon Primary"/>
                <w:lang w:val="en-GB"/>
              </w:rPr>
              <w:t>.</w:t>
            </w:r>
          </w:p>
          <w:p w14:paraId="68B3699F" w14:textId="40972B5C" w:rsidR="00CF4C36" w:rsidRPr="00CF4C36" w:rsidRDefault="00CF4C36" w:rsidP="00172E4F">
            <w:pPr>
              <w:rPr>
                <w:rFonts w:ascii="Sassoon Primary" w:hAnsi="Sassoon Primary"/>
                <w:lang w:val="en-GB"/>
              </w:rPr>
            </w:pPr>
            <w:r>
              <w:rPr>
                <w:rFonts w:ascii="Sassoon Primary" w:hAnsi="Sassoon Primary"/>
                <w:lang w:val="en-GB"/>
              </w:rPr>
              <w:t>We are investigating published phonics schemes from the DfE validated list to compliment and enhance our phonics teaching.</w:t>
            </w:r>
          </w:p>
        </w:tc>
      </w:tr>
      <w:tr w:rsidR="005343CD" w:rsidRPr="00E7314A" w14:paraId="335B59C7" w14:textId="77777777" w:rsidTr="00623BAC">
        <w:tc>
          <w:tcPr>
            <w:tcW w:w="14400" w:type="dxa"/>
            <w:gridSpan w:val="3"/>
            <w:tcBorders>
              <w:top w:val="single" w:sz="24" w:space="0" w:color="808080" w:themeColor="background1" w:themeShade="80"/>
            </w:tcBorders>
            <w:tcMar>
              <w:top w:w="187" w:type="dxa"/>
              <w:bottom w:w="230" w:type="dxa"/>
            </w:tcMar>
          </w:tcPr>
          <w:p w14:paraId="6A254881" w14:textId="679F480C" w:rsidR="005343CD" w:rsidRPr="00E7314A" w:rsidRDefault="00C418CC" w:rsidP="000E3FFB">
            <w:pPr>
              <w:pStyle w:val="IssueHeader"/>
            </w:pPr>
            <w:r>
              <w:t>How do our pupils feel about reading?</w:t>
            </w:r>
          </w:p>
        </w:tc>
      </w:tr>
      <w:tr w:rsidR="006E596E" w:rsidRPr="00E7314A" w14:paraId="6E0B01DA" w14:textId="77777777" w:rsidTr="005711A8">
        <w:tc>
          <w:tcPr>
            <w:tcW w:w="4715" w:type="dxa"/>
          </w:tcPr>
          <w:p w14:paraId="52EA1DAC" w14:textId="7B187948" w:rsidR="006E596E" w:rsidRDefault="00C418CC" w:rsidP="00200FA9">
            <w:pPr>
              <w:pStyle w:val="IssueSubtitle"/>
            </w:pPr>
            <w:r>
              <w:t>I love adventure books. they’re exciting. it’s hard to stop reading.</w:t>
            </w:r>
          </w:p>
          <w:p w14:paraId="528FE3C2" w14:textId="42B07409" w:rsidR="00C418CC" w:rsidRPr="00C418CC" w:rsidRDefault="00C418CC" w:rsidP="00C418CC">
            <w:r>
              <w:t>Jack, Y6</w:t>
            </w:r>
          </w:p>
        </w:tc>
        <w:tc>
          <w:tcPr>
            <w:tcW w:w="4825" w:type="dxa"/>
            <w:tcMar>
              <w:left w:w="288" w:type="dxa"/>
              <w:right w:w="0" w:type="dxa"/>
            </w:tcMar>
          </w:tcPr>
          <w:p w14:paraId="1F687507" w14:textId="77777777" w:rsidR="006E596E" w:rsidRDefault="00C418CC" w:rsidP="00200FA9">
            <w:pPr>
              <w:pStyle w:val="IssueSubtitle"/>
            </w:pPr>
            <w:r>
              <w:t>i like our reading lessons. they’re interesting.</w:t>
            </w:r>
          </w:p>
          <w:p w14:paraId="752179B7" w14:textId="5D8D03AA" w:rsidR="00C418CC" w:rsidRPr="00C418CC" w:rsidRDefault="00C418CC" w:rsidP="00C418CC">
            <w:r>
              <w:t>Scarlett, Y1</w:t>
            </w:r>
          </w:p>
        </w:tc>
        <w:tc>
          <w:tcPr>
            <w:tcW w:w="4860" w:type="dxa"/>
            <w:tcMar>
              <w:left w:w="288" w:type="dxa"/>
            </w:tcMar>
          </w:tcPr>
          <w:p w14:paraId="21F0BF25" w14:textId="77777777" w:rsidR="006E596E" w:rsidRDefault="00C418CC" w:rsidP="00200FA9">
            <w:pPr>
              <w:pStyle w:val="IssueSubtitle"/>
            </w:pPr>
            <w:r>
              <w:t>reading helps expand your vocabulary.</w:t>
            </w:r>
          </w:p>
          <w:p w14:paraId="2047656E" w14:textId="64C26B00" w:rsidR="00C418CC" w:rsidRPr="00C418CC" w:rsidRDefault="00C418CC" w:rsidP="00C418CC">
            <w:proofErr w:type="spellStart"/>
            <w:r>
              <w:t>Rouhan</w:t>
            </w:r>
            <w:proofErr w:type="spellEnd"/>
            <w:r>
              <w:t>, Y4</w:t>
            </w:r>
          </w:p>
        </w:tc>
      </w:tr>
    </w:tbl>
    <w:p w14:paraId="375300AE" w14:textId="77777777" w:rsidR="00A15039" w:rsidRPr="00E7314A" w:rsidRDefault="00A15039">
      <w:r w:rsidRPr="00E7314A">
        <w:br w:type="page"/>
      </w:r>
    </w:p>
    <w:tbl>
      <w:tblPr>
        <w:tblW w:w="5000" w:type="pct"/>
        <w:tblCellMar>
          <w:left w:w="0" w:type="dxa"/>
          <w:right w:w="0" w:type="dxa"/>
        </w:tblCellMar>
        <w:tblLook w:val="04A0" w:firstRow="1" w:lastRow="0" w:firstColumn="1" w:lastColumn="0" w:noHBand="0" w:noVBand="1"/>
      </w:tblPr>
      <w:tblGrid>
        <w:gridCol w:w="4860"/>
        <w:gridCol w:w="5040"/>
        <w:gridCol w:w="4500"/>
      </w:tblGrid>
      <w:tr w:rsidR="00C722CA" w:rsidRPr="00E7314A" w14:paraId="1C395C85" w14:textId="77777777" w:rsidTr="000B4333">
        <w:trPr>
          <w:trHeight w:val="250"/>
        </w:trPr>
        <w:tc>
          <w:tcPr>
            <w:tcW w:w="9900" w:type="dxa"/>
            <w:gridSpan w:val="2"/>
            <w:tcBorders>
              <w:top w:val="single" w:sz="24" w:space="0" w:color="808080" w:themeColor="background1" w:themeShade="80"/>
            </w:tcBorders>
            <w:tcMar>
              <w:top w:w="259" w:type="dxa"/>
              <w:bottom w:w="259" w:type="dxa"/>
              <w:right w:w="360" w:type="dxa"/>
            </w:tcMar>
          </w:tcPr>
          <w:p w14:paraId="064DF00D" w14:textId="65992913" w:rsidR="00C722CA" w:rsidRPr="00E7314A" w:rsidRDefault="00AB13A5" w:rsidP="00C722CA">
            <w:pPr>
              <w:pStyle w:val="Keyword"/>
            </w:pPr>
            <w:r w:rsidRPr="00E7314A">
              <w:rPr>
                <w:noProof/>
              </w:rPr>
              <w:lastRenderedPageBreak/>
              <mc:AlternateContent>
                <mc:Choice Requires="wps">
                  <w:drawing>
                    <wp:anchor distT="0" distB="0" distL="114300" distR="114300" simplePos="0" relativeHeight="251684864" behindDoc="1" locked="0" layoutInCell="1" allowOverlap="1" wp14:anchorId="6585C442" wp14:editId="57C7042C">
                      <wp:simplePos x="0" y="0"/>
                      <wp:positionH relativeFrom="column">
                        <wp:posOffset>6126480</wp:posOffset>
                      </wp:positionH>
                      <wp:positionV relativeFrom="paragraph">
                        <wp:posOffset>-93345</wp:posOffset>
                      </wp:positionV>
                      <wp:extent cx="3475990" cy="7981406"/>
                      <wp:effectExtent l="0" t="0" r="0" b="635"/>
                      <wp:wrapNone/>
                      <wp:docPr id="4"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98140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AF65EDB" id="Rectangle 49" o:spid="_x0000_s1026" style="position:absolute;margin-left:482.4pt;margin-top:-7.35pt;width:273.7pt;height:62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" fillcolor="#eeece1 [3214]" stroked="f"/>
                  </w:pict>
                </mc:Fallback>
              </mc:AlternateContent>
            </w:r>
          </w:p>
          <w:p w14:paraId="29B9D0B6" w14:textId="09D53283" w:rsidR="00C722CA" w:rsidRPr="00E7314A" w:rsidRDefault="00C418CC" w:rsidP="00C418CC">
            <w:pPr>
              <w:pStyle w:val="Heading3"/>
            </w:pPr>
            <w:r>
              <w:t>Home Reading</w:t>
            </w:r>
          </w:p>
        </w:tc>
        <w:tc>
          <w:tcPr>
            <w:tcW w:w="4500" w:type="dxa"/>
            <w:vMerge w:val="restart"/>
            <w:tcBorders>
              <w:top w:val="single" w:sz="24" w:space="0" w:color="808080" w:themeColor="background1" w:themeShade="80"/>
            </w:tcBorders>
            <w:tcMar>
              <w:top w:w="259" w:type="dxa"/>
            </w:tcMar>
          </w:tcPr>
          <w:p w14:paraId="099797F2" w14:textId="1090B6E8" w:rsidR="00AB13A5" w:rsidRPr="00E7314A" w:rsidRDefault="002C0EEC" w:rsidP="00AB13A5">
            <w:pPr>
              <w:pStyle w:val="Heading4"/>
            </w:pPr>
            <w:r>
              <w:t>Reading Lessons</w:t>
            </w:r>
          </w:p>
          <w:p w14:paraId="606A7156" w14:textId="76DA13F9" w:rsidR="00AB13A5" w:rsidRDefault="002C0EEC" w:rsidP="002C0EEC">
            <w:pPr>
              <w:pStyle w:val="Keyword"/>
              <w:rPr>
                <w:rFonts w:ascii="Sassoon Primary" w:hAnsi="Sassoon Primary"/>
                <w:b w:val="0"/>
                <w:caps w:val="0"/>
                <w:color w:val="auto"/>
                <w:sz w:val="24"/>
                <w:lang w:val="en-GB"/>
              </w:rPr>
            </w:pPr>
            <w:r w:rsidRPr="002C0EEC">
              <w:rPr>
                <w:rFonts w:ascii="Sassoon Primary" w:hAnsi="Sassoon Primary"/>
                <w:b w:val="0"/>
                <w:caps w:val="0"/>
                <w:color w:val="auto"/>
                <w:sz w:val="24"/>
                <w:lang w:val="en-GB"/>
              </w:rPr>
              <w:t>In KS1, children have a weekly guided reading session and in KS2 children take part in Reciprocal Reading. Guided reading consists of children taking turns to read a shared book with an adult and answer focussed comprehension questions based on their needs. To support reading we have developed a range of characters linked to the decoding skills. For example, the character ‘Iggy Inference’ helps children to focus on inference skills whereas ‘Predicting Pip’ helps children with their prediction skills.</w:t>
            </w:r>
            <w:r>
              <w:rPr>
                <w:rFonts w:ascii="Sassoon Primary" w:hAnsi="Sassoon Primary"/>
                <w:lang w:val="en-GB"/>
              </w:rPr>
              <w:br/>
            </w:r>
            <w:r w:rsidRPr="002C0EEC">
              <w:rPr>
                <w:rFonts w:ascii="Sassoon Primary" w:hAnsi="Sassoon Primary"/>
                <w:b w:val="0"/>
                <w:caps w:val="0"/>
                <w:color w:val="auto"/>
                <w:sz w:val="24"/>
                <w:lang w:val="en-GB"/>
              </w:rPr>
              <w:t xml:space="preserve"> In Reciprocal Reading, the children take on these roles for themselves and take it in turns to be the ‘questioner’ or the ‘director’. This helps to build their confidence, not only in reading and understanding but also in thinking about specific types of questions. </w:t>
            </w:r>
            <w:r>
              <w:rPr>
                <w:rFonts w:ascii="Sassoon Primary" w:hAnsi="Sassoon Primary"/>
                <w:lang w:val="en-GB"/>
              </w:rPr>
              <w:br/>
            </w:r>
            <w:r>
              <w:rPr>
                <w:rFonts w:ascii="Sassoon Primary" w:hAnsi="Sassoon Primary"/>
                <w:b w:val="0"/>
                <w:caps w:val="0"/>
                <w:color w:val="auto"/>
                <w:sz w:val="24"/>
                <w:lang w:val="en-GB"/>
              </w:rPr>
              <w:br/>
            </w:r>
            <w:r w:rsidRPr="002C0EEC">
              <w:rPr>
                <w:rFonts w:ascii="Sassoon Primary" w:hAnsi="Sassoon Primary"/>
                <w:b w:val="0"/>
                <w:caps w:val="0"/>
                <w:color w:val="auto"/>
                <w:sz w:val="24"/>
                <w:lang w:val="en-GB"/>
              </w:rPr>
              <w:t xml:space="preserve">All classes from Reception to Y6 have a weekly comprehension lesson where they are taught the key skills needed to become fluent readers, such as the meaning of new, less familiar words, predictions about a text, and inference. In Years 1 to 3, children have characters to help them identify key reading skills which are presented as cartoon dogs. The children enjoy getting to know these characters and they really help them to understand which skill they are practising. Y4 learn reading skills with the character </w:t>
            </w:r>
            <w:proofErr w:type="spellStart"/>
            <w:r w:rsidRPr="002C0EEC">
              <w:rPr>
                <w:rFonts w:ascii="Sassoon Primary" w:hAnsi="Sassoon Primary"/>
                <w:b w:val="0"/>
                <w:caps w:val="0"/>
                <w:color w:val="auto"/>
                <w:sz w:val="24"/>
                <w:lang w:val="en-GB"/>
              </w:rPr>
              <w:t>A.V.Crisp</w:t>
            </w:r>
            <w:proofErr w:type="spellEnd"/>
            <w:r w:rsidR="00B5545A">
              <w:rPr>
                <w:rFonts w:ascii="Sassoon Primary" w:hAnsi="Sassoon Primary"/>
                <w:b w:val="0"/>
                <w:caps w:val="0"/>
                <w:color w:val="auto"/>
                <w:sz w:val="24"/>
                <w:lang w:val="en-GB"/>
              </w:rPr>
              <w:t xml:space="preserve">, which stands for </w:t>
            </w:r>
            <w:r w:rsidR="00B5545A" w:rsidRPr="00B5545A">
              <w:rPr>
                <w:rFonts w:ascii="Sassoon Primary" w:hAnsi="Sassoon Primary"/>
                <w:caps w:val="0"/>
                <w:color w:val="auto"/>
                <w:sz w:val="24"/>
                <w:u w:val="single"/>
                <w:lang w:val="en-GB"/>
              </w:rPr>
              <w:t>A</w:t>
            </w:r>
            <w:r w:rsidR="00B5545A">
              <w:rPr>
                <w:rFonts w:ascii="Sassoon Primary" w:hAnsi="Sassoon Primary"/>
                <w:b w:val="0"/>
                <w:caps w:val="0"/>
                <w:color w:val="auto"/>
                <w:sz w:val="24"/>
                <w:lang w:val="en-GB"/>
              </w:rPr>
              <w:t xml:space="preserve">uthor Choice, </w:t>
            </w:r>
            <w:r w:rsidR="00B5545A" w:rsidRPr="00B5545A">
              <w:rPr>
                <w:rFonts w:ascii="Sassoon Primary" w:hAnsi="Sassoon Primary"/>
                <w:caps w:val="0"/>
                <w:color w:val="auto"/>
                <w:sz w:val="24"/>
                <w:u w:val="single"/>
                <w:lang w:val="en-GB"/>
              </w:rPr>
              <w:t>V</w:t>
            </w:r>
            <w:r w:rsidR="00B5545A">
              <w:rPr>
                <w:rFonts w:ascii="Sassoon Primary" w:hAnsi="Sassoon Primary"/>
                <w:b w:val="0"/>
                <w:caps w:val="0"/>
                <w:color w:val="auto"/>
                <w:sz w:val="24"/>
                <w:lang w:val="en-GB"/>
              </w:rPr>
              <w:t xml:space="preserve">ocabulary, </w:t>
            </w:r>
            <w:r w:rsidR="00B5545A" w:rsidRPr="00B5545A">
              <w:rPr>
                <w:rFonts w:ascii="Sassoon Primary" w:hAnsi="Sassoon Primary"/>
                <w:caps w:val="0"/>
                <w:color w:val="auto"/>
                <w:sz w:val="24"/>
                <w:u w:val="single"/>
                <w:lang w:val="en-GB"/>
              </w:rPr>
              <w:t>C</w:t>
            </w:r>
            <w:r w:rsidR="00B5545A">
              <w:rPr>
                <w:rFonts w:ascii="Sassoon Primary" w:hAnsi="Sassoon Primary"/>
                <w:b w:val="0"/>
                <w:caps w:val="0"/>
                <w:color w:val="auto"/>
                <w:sz w:val="24"/>
                <w:lang w:val="en-GB"/>
              </w:rPr>
              <w:t xml:space="preserve">ompare, Contrast &amp; Comment, </w:t>
            </w:r>
            <w:r w:rsidR="00B5545A" w:rsidRPr="00B5545A">
              <w:rPr>
                <w:rFonts w:ascii="Sassoon Primary" w:hAnsi="Sassoon Primary"/>
                <w:caps w:val="0"/>
                <w:color w:val="auto"/>
                <w:sz w:val="24"/>
                <w:u w:val="single"/>
                <w:lang w:val="en-GB"/>
              </w:rPr>
              <w:t>R</w:t>
            </w:r>
            <w:r w:rsidR="00B5545A">
              <w:rPr>
                <w:rFonts w:ascii="Sassoon Primary" w:hAnsi="Sassoon Primary"/>
                <w:b w:val="0"/>
                <w:caps w:val="0"/>
                <w:color w:val="auto"/>
                <w:sz w:val="24"/>
                <w:lang w:val="en-GB"/>
              </w:rPr>
              <w:t xml:space="preserve">etrieval, </w:t>
            </w:r>
            <w:r w:rsidR="00B5545A" w:rsidRPr="00B5545A">
              <w:rPr>
                <w:rFonts w:ascii="Sassoon Primary" w:hAnsi="Sassoon Primary"/>
                <w:caps w:val="0"/>
                <w:color w:val="auto"/>
                <w:sz w:val="24"/>
                <w:u w:val="single"/>
                <w:lang w:val="en-GB"/>
              </w:rPr>
              <w:t>I</w:t>
            </w:r>
            <w:r w:rsidR="00B5545A">
              <w:rPr>
                <w:rFonts w:ascii="Sassoon Primary" w:hAnsi="Sassoon Primary"/>
                <w:b w:val="0"/>
                <w:caps w:val="0"/>
                <w:color w:val="auto"/>
                <w:sz w:val="24"/>
                <w:lang w:val="en-GB"/>
              </w:rPr>
              <w:t xml:space="preserve">nference, </w:t>
            </w:r>
            <w:r w:rsidR="00B5545A" w:rsidRPr="00B5545A">
              <w:rPr>
                <w:rFonts w:ascii="Sassoon Primary" w:hAnsi="Sassoon Primary"/>
                <w:caps w:val="0"/>
                <w:color w:val="auto"/>
                <w:sz w:val="24"/>
                <w:u w:val="single"/>
                <w:lang w:val="en-GB"/>
              </w:rPr>
              <w:t>S</w:t>
            </w:r>
            <w:r w:rsidR="00B5545A">
              <w:rPr>
                <w:rFonts w:ascii="Sassoon Primary" w:hAnsi="Sassoon Primary"/>
                <w:b w:val="0"/>
                <w:caps w:val="0"/>
                <w:color w:val="auto"/>
                <w:sz w:val="24"/>
                <w:lang w:val="en-GB"/>
              </w:rPr>
              <w:t xml:space="preserve">ummary, </w:t>
            </w:r>
            <w:r w:rsidR="00B5545A" w:rsidRPr="00B5545A">
              <w:rPr>
                <w:rFonts w:ascii="Sassoon Primary" w:hAnsi="Sassoon Primary"/>
                <w:caps w:val="0"/>
                <w:color w:val="auto"/>
                <w:sz w:val="24"/>
                <w:u w:val="single"/>
                <w:lang w:val="en-GB"/>
              </w:rPr>
              <w:t>P</w:t>
            </w:r>
            <w:r w:rsidR="00B5545A">
              <w:rPr>
                <w:rFonts w:ascii="Sassoon Primary" w:hAnsi="Sassoon Primary"/>
                <w:b w:val="0"/>
                <w:caps w:val="0"/>
                <w:color w:val="auto"/>
                <w:sz w:val="24"/>
                <w:lang w:val="en-GB"/>
              </w:rPr>
              <w:t>rediction.</w:t>
            </w:r>
          </w:p>
          <w:p w14:paraId="78B17944" w14:textId="4B862994" w:rsidR="00C92379" w:rsidRDefault="00C92379" w:rsidP="00C92379">
            <w:pPr>
              <w:rPr>
                <w:lang w:val="en-GB"/>
              </w:rPr>
            </w:pPr>
          </w:p>
          <w:p w14:paraId="74F5E09D" w14:textId="77777777" w:rsidR="00C92379" w:rsidRPr="00C92379" w:rsidRDefault="00C92379" w:rsidP="00C92379">
            <w:pPr>
              <w:rPr>
                <w:lang w:val="en-GB"/>
              </w:rPr>
            </w:pPr>
          </w:p>
          <w:p w14:paraId="14C9C80F" w14:textId="77777777" w:rsidR="009803D3" w:rsidRDefault="009803D3" w:rsidP="00AB13A5">
            <w:pPr>
              <w:pStyle w:val="Keyword"/>
            </w:pPr>
          </w:p>
          <w:p w14:paraId="6E8AD7DE" w14:textId="5AC6B991" w:rsidR="00AB13A5" w:rsidRPr="00E7314A" w:rsidRDefault="002C0EEC" w:rsidP="00AB13A5">
            <w:pPr>
              <w:pStyle w:val="Keyword"/>
            </w:pPr>
            <w:r>
              <w:t>home reading</w:t>
            </w:r>
          </w:p>
          <w:sdt>
            <w:sdtPr>
              <w:id w:val="-1270076729"/>
              <w:placeholder>
                <w:docPart w:val="65FE205A761B46D687EBB9DA2DAB19A2"/>
              </w:placeholder>
              <w15:appearance w15:val="hidden"/>
              <w:text w:multiLine="1"/>
            </w:sdtPr>
            <w:sdtEndPr/>
            <w:sdtContent>
              <w:p w14:paraId="5F884181" w14:textId="34586665" w:rsidR="00AB13A5" w:rsidRPr="00E7314A" w:rsidRDefault="002C0EEC" w:rsidP="00AB13A5">
                <w:pPr>
                  <w:pStyle w:val="Heading2"/>
                </w:pPr>
                <w:r>
                  <w:t>Parental support</w:t>
                </w:r>
              </w:p>
            </w:sdtContent>
          </w:sdt>
          <w:p w14:paraId="56F1FB0F" w14:textId="5D0B2D86" w:rsidR="00C722CA" w:rsidRPr="00E7314A" w:rsidRDefault="002C0EEC" w:rsidP="00AB13A5">
            <w:r w:rsidRPr="002C0EEC">
              <w:rPr>
                <w:rFonts w:ascii="Sassoon Primary" w:hAnsi="Sassoon Primary"/>
                <w:lang w:val="en-GB"/>
              </w:rPr>
              <w:t>To help parents support reading at home, each year group runs a reading workshop at the beginning of the year. Home reading records are checked regularly by staff and we value that communication between home and school about how children are getting on with their reading. In Reception, children are heard read twice a week and have sets of words sent home. In Years 1-6, children are heard read once a week where books are changed and any words that the children are learning are checked and changed as appropriate.</w:t>
            </w:r>
            <w:r>
              <w:rPr>
                <w:rFonts w:ascii="Sassoon Primary" w:hAnsi="Sassoon Primary"/>
                <w:lang w:val="en-GB"/>
              </w:rPr>
              <w:br/>
            </w:r>
          </w:p>
        </w:tc>
      </w:tr>
      <w:tr w:rsidR="00C722CA" w:rsidRPr="00E7314A" w14:paraId="06DDC18F" w14:textId="77777777" w:rsidTr="00A53D48">
        <w:trPr>
          <w:trHeight w:val="250"/>
        </w:trPr>
        <w:tc>
          <w:tcPr>
            <w:tcW w:w="4860" w:type="dxa"/>
            <w:tcMar>
              <w:right w:w="360" w:type="dxa"/>
            </w:tcMar>
          </w:tcPr>
          <w:p w14:paraId="57A689FE" w14:textId="3C3895A5" w:rsidR="00C722CA" w:rsidRPr="00E7314A" w:rsidRDefault="000D64E9" w:rsidP="000D64E9">
            <w:r w:rsidRPr="000D64E9">
              <w:rPr>
                <w:rFonts w:ascii="Sassoon Primary" w:hAnsi="Sassoon Primary" w:cs="Tahoma"/>
                <w:color w:val="000000"/>
                <w:lang w:val="en-GB"/>
              </w:rPr>
              <w:t xml:space="preserve">Once children are blending sounds together to read words, they practise reading books that match the phonics and the tricky words that they know. This is when children start to believe that they can read and this does wonders for their confidence! In Reception, children are given a decodable book from the Dandelion Readers scheme, although we do supplement with other appropriate phonics scheme books, such as Jelly and Bean. We also give children the opportunity to choose a book from a colour band appropriate to their reading level. These have fun activities attached to do at home and really encourages a love of reading. </w:t>
            </w:r>
            <w:r>
              <w:rPr>
                <w:rFonts w:ascii="Sassoon Primary" w:hAnsi="Sassoon Primary" w:cs="Tahoma"/>
                <w:color w:val="000000"/>
                <w:lang w:val="en-GB"/>
              </w:rPr>
              <w:br/>
            </w:r>
            <w:r>
              <w:rPr>
                <w:rFonts w:ascii="Sassoon Primary" w:hAnsi="Sassoon Primary" w:cs="Tahoma"/>
                <w:color w:val="000000"/>
                <w:lang w:val="en-GB"/>
              </w:rPr>
              <w:br/>
            </w:r>
            <w:r w:rsidRPr="000D64E9">
              <w:rPr>
                <w:rFonts w:ascii="Sassoon Primary" w:hAnsi="Sassoon Primary" w:cs="Tahoma"/>
                <w:color w:val="000000"/>
                <w:lang w:val="en-GB"/>
              </w:rPr>
              <w:t xml:space="preserve">Starting with picture books where children are encouraged to tell a story from the pictures and answer questions, children then move on to books with simple words and captions that match their phonic ability. As their decoding skills and comprehension improves, children progress through books which are banded into colours according to difficulty, using the book bands as set out by Oxford University Press, until they become an ‘extended reader’, which means that </w:t>
            </w:r>
            <w:r w:rsidR="00B5545A">
              <w:rPr>
                <w:rFonts w:ascii="Sassoon Primary" w:hAnsi="Sassoon Primary" w:cs="Tahoma"/>
                <w:color w:val="000000"/>
                <w:lang w:val="en-GB"/>
              </w:rPr>
              <w:t>they are reading fluently and understanding and interpreting the text to a high level.</w:t>
            </w:r>
          </w:p>
        </w:tc>
        <w:tc>
          <w:tcPr>
            <w:tcW w:w="5040" w:type="dxa"/>
            <w:tcMar>
              <w:right w:w="360" w:type="dxa"/>
            </w:tcMar>
          </w:tcPr>
          <w:p w14:paraId="2B08B4F5" w14:textId="77777777" w:rsidR="00C722CA" w:rsidRPr="00E7314A" w:rsidRDefault="00C722CA" w:rsidP="00C722CA">
            <w:r w:rsidRPr="00E7314A">
              <w:rPr>
                <w:noProof/>
              </w:rPr>
              <w:drawing>
                <wp:inline distT="0" distB="0" distL="0" distR="0" wp14:anchorId="08F7FC61" wp14:editId="2786099A">
                  <wp:extent cx="2552700" cy="212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552700" cy="2120900"/>
                          </a:xfrm>
                          <a:prstGeom prst="rect">
                            <a:avLst/>
                          </a:prstGeom>
                        </pic:spPr>
                      </pic:pic>
                    </a:graphicData>
                  </a:graphic>
                </wp:inline>
              </w:drawing>
            </w:r>
          </w:p>
          <w:p w14:paraId="0812F320" w14:textId="72A60FFD" w:rsidR="00C722CA" w:rsidRPr="00E7314A" w:rsidRDefault="000D64E9" w:rsidP="00C722CA">
            <w:pPr>
              <w:pStyle w:val="PictureCaption"/>
            </w:pPr>
            <w:r>
              <w:t>An example of a Dandelion Reader book</w:t>
            </w:r>
          </w:p>
          <w:p w14:paraId="5A05B71D" w14:textId="77777777" w:rsidR="00C722CA" w:rsidRPr="00E7314A" w:rsidRDefault="00C722CA" w:rsidP="00C722CA">
            <w:r w:rsidRPr="00E7314A">
              <w:rPr>
                <w:noProof/>
                <w:lang w:eastAsia="en-AU"/>
              </w:rPr>
              <w:drawing>
                <wp:inline distT="0" distB="0" distL="0" distR="0" wp14:anchorId="255C47A2" wp14:editId="5CBED6C7">
                  <wp:extent cx="2621280" cy="339302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629494" cy="3403661"/>
                          </a:xfrm>
                          <a:prstGeom prst="rect">
                            <a:avLst/>
                          </a:prstGeom>
                        </pic:spPr>
                      </pic:pic>
                    </a:graphicData>
                  </a:graphic>
                </wp:inline>
              </w:drawing>
            </w:r>
          </w:p>
          <w:p w14:paraId="284EBEFC" w14:textId="5DE96327" w:rsidR="00C722CA" w:rsidRPr="00E7314A" w:rsidRDefault="000D64E9" w:rsidP="00A53D48">
            <w:pPr>
              <w:pStyle w:val="PictureCaption"/>
            </w:pPr>
            <w:r>
              <w:t>Our book banded progression map</w:t>
            </w:r>
          </w:p>
        </w:tc>
        <w:tc>
          <w:tcPr>
            <w:tcW w:w="4500" w:type="dxa"/>
            <w:vMerge/>
          </w:tcPr>
          <w:p w14:paraId="70018F27" w14:textId="77777777" w:rsidR="00C722CA" w:rsidRPr="00E7314A" w:rsidRDefault="00C722CA" w:rsidP="00C722CA"/>
        </w:tc>
      </w:tr>
      <w:tr w:rsidR="00C722CA" w:rsidRPr="00E7314A" w14:paraId="22A461E5" w14:textId="77777777" w:rsidTr="00A53D48">
        <w:trPr>
          <w:trHeight w:val="250"/>
        </w:trPr>
        <w:tc>
          <w:tcPr>
            <w:tcW w:w="9900" w:type="dxa"/>
            <w:gridSpan w:val="2"/>
            <w:tcMar>
              <w:top w:w="288" w:type="dxa"/>
            </w:tcMar>
          </w:tcPr>
          <w:p w14:paraId="04573E21" w14:textId="77777777" w:rsidR="00C722CA" w:rsidRPr="00E7314A" w:rsidRDefault="00AB13A5" w:rsidP="00C722CA">
            <w:pPr>
              <w:rPr>
                <w:b/>
              </w:rPr>
            </w:pPr>
            <w:r w:rsidRPr="00E7314A">
              <w:rPr>
                <w:noProof/>
              </w:rPr>
              <mc:AlternateContent>
                <mc:Choice Requires="wpg">
                  <w:drawing>
                    <wp:inline distT="0" distB="0" distL="0" distR="0" wp14:anchorId="672C0F06" wp14:editId="7CE62E9D">
                      <wp:extent cx="5753504" cy="5207635"/>
                      <wp:effectExtent l="0" t="0" r="0" b="0"/>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3504" cy="5207635"/>
                                <a:chOff x="1158129" y="0"/>
                                <a:chExt cx="4811687" cy="5207635"/>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158129" y="0"/>
                                  <a:ext cx="2923830" cy="4168140"/>
                                </a:xfrm>
                                <a:prstGeom prst="rect">
                                  <a:avLst/>
                                </a:prstGeom>
                              </pic:spPr>
                            </pic:pic>
                            <wps:wsp>
                              <wps:cNvPr id="12" name="Rectangle 12"/>
                              <wps:cNvSpPr/>
                              <wps:spPr>
                                <a:xfrm>
                                  <a:off x="3057525" y="4238625"/>
                                  <a:ext cx="2912291" cy="9690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38377" w14:textId="115F0E0D" w:rsidR="00AB13A5" w:rsidRPr="006B246D" w:rsidRDefault="002C0EEC" w:rsidP="00AB13A5">
                                    <w:pPr>
                                      <w:pStyle w:val="PictureCaption"/>
                                      <w:rPr>
                                        <w:color w:val="FFFFFF" w:themeColor="background1"/>
                                      </w:rPr>
                                    </w:pPr>
                                    <w:r>
                                      <w:rPr>
                                        <w:color w:val="FFFFFF" w:themeColor="background1"/>
                                      </w:rPr>
                                      <w:t>Examples of books from Key Stage 2 home readers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2C0F06" id="Group 10" o:spid="_x0000_s1026" style="width:453.05pt;height:410.05pt;mso-position-horizontal-relative:char;mso-position-vertical-relative:line" coordorigin="11581" coordsize="48116,52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581;width:29238;height:4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">
                        <v:imagedata r:id="rId17" o:title=""/>
                      </v:shape>
                      <v:rect id="Rectangle 12" o:spid="_x0000_s1028" style="position:absolute;left:30575;top:42386;width:29123;height:9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" fillcolor="#1f497d [3215]" stroked="f" strokeweight="2pt">
                        <v:textbox>
                          <w:txbxContent>
                            <w:p w14:paraId="00438377" w14:textId="115F0E0D" w:rsidR="00AB13A5" w:rsidRPr="006B246D" w:rsidRDefault="002C0EEC" w:rsidP="00AB13A5">
                              <w:pPr>
                                <w:pStyle w:val="PictureCaption"/>
                                <w:rPr>
                                  <w:color w:val="FFFFFF" w:themeColor="background1"/>
                                </w:rPr>
                              </w:pPr>
                              <w:r>
                                <w:rPr>
                                  <w:color w:val="FFFFFF" w:themeColor="background1"/>
                                </w:rPr>
                                <w:t>Examples of books from Key Stage 2 home readers</w:t>
                              </w:r>
                            </w:p>
                          </w:txbxContent>
                        </v:textbox>
                      </v:rect>
                      <w10:anchorlock/>
                    </v:group>
                  </w:pict>
                </mc:Fallback>
              </mc:AlternateContent>
            </w:r>
          </w:p>
        </w:tc>
        <w:tc>
          <w:tcPr>
            <w:tcW w:w="4500" w:type="dxa"/>
            <w:vMerge/>
          </w:tcPr>
          <w:p w14:paraId="21F72DCA" w14:textId="77777777" w:rsidR="00C722CA" w:rsidRPr="00E7314A" w:rsidRDefault="00C722CA" w:rsidP="00C722CA"/>
        </w:tc>
      </w:tr>
    </w:tbl>
    <w:p w14:paraId="174C5AEC" w14:textId="77777777" w:rsidR="00C722CA" w:rsidRPr="00E7314A" w:rsidRDefault="00C722CA" w:rsidP="00A53D48">
      <w:r w:rsidRPr="00E7314A">
        <w:br w:type="page"/>
      </w:r>
    </w:p>
    <w:p w14:paraId="454C03F0" w14:textId="0E5529BB" w:rsidR="004149AF" w:rsidRPr="00E7314A" w:rsidRDefault="007F4D98">
      <w:r w:rsidRPr="00E7314A">
        <w:rPr>
          <w:noProof/>
          <w:lang w:eastAsia="en-AU"/>
        </w:rPr>
        <w:lastRenderedPageBreak/>
        <mc:AlternateContent>
          <mc:Choice Requires="wps">
            <w:drawing>
              <wp:anchor distT="0" distB="0" distL="114300" distR="114300" simplePos="0" relativeHeight="251686912" behindDoc="1" locked="0" layoutInCell="1" allowOverlap="1" wp14:anchorId="73FA61EB" wp14:editId="742EA0A8">
                <wp:simplePos x="0" y="0"/>
                <wp:positionH relativeFrom="page">
                  <wp:align>right</wp:align>
                </wp:positionH>
                <wp:positionV relativeFrom="paragraph">
                  <wp:posOffset>-62197</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3D257138" id="Rectangle 49" o:spid="_x0000_s1026" style="position:absolute;margin-left:747.8pt;margin-top:-4.9pt;width:799pt;height:346.3pt;z-index:-251629568;visibility:visible;mso-wrap-style:square;mso-width-percent:1000;mso-height-percent:0;mso-wrap-distance-left:9pt;mso-wrap-distance-top:0;mso-wrap-distance-right:9pt;mso-wrap-distance-bottom:0;mso-position-horizontal:righ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" fillcolor="#eeece1 [3214]" stroked="f">
                <w10:wrap anchorx="page"/>
              </v:rect>
            </w:pict>
          </mc:Fallback>
        </mc:AlternateContent>
      </w:r>
      <w:r w:rsidR="00EA7581" w:rsidRPr="00E7314A">
        <w:rPr>
          <w:noProof/>
        </w:rPr>
        <mc:AlternateContent>
          <mc:Choice Requires="wps">
            <w:drawing>
              <wp:anchor distT="0" distB="0" distL="114300" distR="114300" simplePos="0" relativeHeight="251678720" behindDoc="1" locked="0" layoutInCell="1" allowOverlap="1" wp14:anchorId="3B1F7E3B" wp14:editId="058A4A12">
                <wp:simplePos x="0" y="0"/>
                <wp:positionH relativeFrom="page">
                  <wp:align>center</wp:align>
                </wp:positionH>
                <wp:positionV relativeFrom="paragraph">
                  <wp:posOffset>-12768580</wp:posOffset>
                </wp:positionV>
                <wp:extent cx="10045700" cy="4059936"/>
                <wp:effectExtent l="0" t="0" r="0" b="0"/>
                <wp:wrapNone/>
                <wp:docPr id="18"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05993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50A41C83" id="Rectangle 49" o:spid="_x0000_s1026" style="position:absolute;margin-left:0;margin-top:-1005.4pt;width:791pt;height:319.7pt;z-index:-251637760;visibility:visible;mso-wrap-style:square;mso-width-percent:1000;mso-height-percent:0;mso-wrap-distance-left:9pt;mso-wrap-distance-top:0;mso-wrap-distance-right:9pt;mso-wrap-distance-bottom:0;mso-position-horizontal:center;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" fillcolor="#eeece1 [3214]" stroked="f">
                <w10:wrap anchorx="page"/>
              </v:rect>
            </w:pict>
          </mc:Fallback>
        </mc:AlternateContent>
      </w:r>
    </w:p>
    <w:tbl>
      <w:tblPr>
        <w:tblW w:w="5000" w:type="pct"/>
        <w:tblCellMar>
          <w:left w:w="0" w:type="dxa"/>
          <w:right w:w="0" w:type="dxa"/>
        </w:tblCellMar>
        <w:tblLook w:val="0600" w:firstRow="0" w:lastRow="0" w:firstColumn="0" w:lastColumn="0" w:noHBand="1" w:noVBand="1"/>
      </w:tblPr>
      <w:tblGrid>
        <w:gridCol w:w="7200"/>
        <w:gridCol w:w="7200"/>
      </w:tblGrid>
      <w:tr w:rsidR="0076002E" w:rsidRPr="00E7314A" w14:paraId="78BB347E" w14:textId="77777777" w:rsidTr="0076002E">
        <w:tc>
          <w:tcPr>
            <w:tcW w:w="14400" w:type="dxa"/>
            <w:gridSpan w:val="2"/>
            <w:tcBorders>
              <w:top w:val="single" w:sz="24" w:space="0" w:color="808080" w:themeColor="background1" w:themeShade="80"/>
            </w:tcBorders>
            <w:tcMar>
              <w:top w:w="288" w:type="dxa"/>
            </w:tcMar>
          </w:tcPr>
          <w:p w14:paraId="103FE8A1" w14:textId="3B2841C9" w:rsidR="0076002E" w:rsidRPr="00E7314A" w:rsidRDefault="00C92379" w:rsidP="0076002E">
            <w:pPr>
              <w:pStyle w:val="Keyword"/>
            </w:pPr>
            <w:r>
              <w:t>National data</w:t>
            </w:r>
          </w:p>
          <w:p w14:paraId="7ECC252D" w14:textId="04EAD173" w:rsidR="0076002E" w:rsidRPr="00E7314A" w:rsidRDefault="00C92379" w:rsidP="0076002E">
            <w:pPr>
              <w:pStyle w:val="Heading2"/>
            </w:pPr>
            <w:r>
              <w:t>Phonics Check and SATs              The Love of Reading</w:t>
            </w:r>
          </w:p>
        </w:tc>
      </w:tr>
      <w:tr w:rsidR="0076002E" w:rsidRPr="00E7314A" w14:paraId="18721C43" w14:textId="77777777" w:rsidTr="0076002E">
        <w:tc>
          <w:tcPr>
            <w:tcW w:w="7200" w:type="dxa"/>
            <w:tcMar>
              <w:right w:w="216" w:type="dxa"/>
            </w:tcMar>
          </w:tcPr>
          <w:p w14:paraId="336197CA" w14:textId="77777777" w:rsidR="0076002E" w:rsidRDefault="00C92379" w:rsidP="0076002E">
            <w:pPr>
              <w:rPr>
                <w:rFonts w:ascii="Sassoon Primary" w:hAnsi="Sassoon Primary"/>
                <w:lang w:val="en-GB"/>
              </w:rPr>
            </w:pPr>
            <w:r w:rsidRPr="00C92379">
              <w:rPr>
                <w:rFonts w:ascii="Sassoon Primary" w:hAnsi="Sassoon Primary"/>
                <w:lang w:val="en-GB"/>
              </w:rPr>
              <w:t>The school is measured nationally how well we are teaching phonics and reading. In Year 1 all children complete a phonics check, and in Years 2 and 6, children have statutory tests where their ability to answer questions about a text are measured. In order to prepare our children for these checks, we ensure that our teaching includes lots of opportunities to discuss characters, settings and events. Reading for meaning is so important – not just reading the words.</w:t>
            </w:r>
          </w:p>
          <w:p w14:paraId="7C45284F" w14:textId="18C40787" w:rsidR="007F4D98" w:rsidRPr="00E7314A" w:rsidRDefault="007F4D98" w:rsidP="0076002E"/>
        </w:tc>
        <w:tc>
          <w:tcPr>
            <w:tcW w:w="7200" w:type="dxa"/>
            <w:tcMar>
              <w:left w:w="216" w:type="dxa"/>
            </w:tcMar>
          </w:tcPr>
          <w:p w14:paraId="13863633" w14:textId="77777777" w:rsidR="0076002E" w:rsidRDefault="00C92379">
            <w:pPr>
              <w:rPr>
                <w:rFonts w:ascii="Sassoon Primary" w:hAnsi="Sassoon Primary" w:cs="Tahoma"/>
                <w:color w:val="000000"/>
                <w:lang w:val="en-GB"/>
              </w:rPr>
            </w:pPr>
            <w:r w:rsidRPr="00C92379">
              <w:rPr>
                <w:rFonts w:ascii="Sassoon Primary" w:hAnsi="Sassoon Primary" w:cs="Tahoma"/>
                <w:color w:val="000000"/>
                <w:lang w:val="en-GB"/>
              </w:rPr>
              <w:t>Teachers read regularly to the children. This helps children get to know and appreciate all sorts of different stories, poetry and information books. As well as promoting reading for pleasure, this helps to extend their vocabulary and comprehension, as well as supporting their writing. To support this, we not only read fiction books, but also share non-fiction texts with the children based on their interests. We also have a range of texts available in each class reading area which includes fiction, non-fiction, comics and magazines. Class texts from the year are displayed on a central display.</w:t>
            </w:r>
          </w:p>
          <w:p w14:paraId="04284880" w14:textId="4D09FEF1" w:rsidR="00C92379" w:rsidRPr="00E7314A" w:rsidRDefault="00C92379"/>
        </w:tc>
      </w:tr>
      <w:tr w:rsidR="0076002E" w:rsidRPr="00E7314A" w14:paraId="275EE17D" w14:textId="77777777" w:rsidTr="0076002E">
        <w:tc>
          <w:tcPr>
            <w:tcW w:w="14400" w:type="dxa"/>
            <w:gridSpan w:val="2"/>
            <w:tcMar>
              <w:top w:w="288" w:type="dxa"/>
            </w:tcMar>
          </w:tcPr>
          <w:p w14:paraId="6CB2EDEF" w14:textId="77777777" w:rsidR="0076002E" w:rsidRPr="00E7314A" w:rsidRDefault="0076002E">
            <w:r w:rsidRPr="00E7314A">
              <w:rPr>
                <w:noProof/>
              </w:rPr>
              <mc:AlternateContent>
                <mc:Choice Requires="wpg">
                  <w:drawing>
                    <wp:inline distT="0" distB="0" distL="0" distR="0" wp14:anchorId="548EF1AD" wp14:editId="6654C1BB">
                      <wp:extent cx="9144000" cy="6829777"/>
                      <wp:effectExtent l="0" t="0" r="0" b="952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0" cy="6829777"/>
                                <a:chOff x="0" y="1423811"/>
                                <a:chExt cx="9144000" cy="6829777"/>
                              </a:xfrm>
                            </wpg:grpSpPr>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423811"/>
                                  <a:ext cx="9144000" cy="6829777"/>
                                </a:xfrm>
                                <a:prstGeom prst="rect">
                                  <a:avLst/>
                                </a:prstGeom>
                              </pic:spPr>
                            </pic:pic>
                            <wps:wsp>
                              <wps:cNvPr id="23" name="Rectangle 23"/>
                              <wps:cNvSpPr/>
                              <wps:spPr>
                                <a:xfrm>
                                  <a:off x="1613312" y="6250132"/>
                                  <a:ext cx="5829300" cy="698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67F6F" w14:textId="0585115C" w:rsidR="0076002E" w:rsidRDefault="00C92379" w:rsidP="0076002E">
                                    <w:pPr>
                                      <w:pStyle w:val="Heading6"/>
                                    </w:pPr>
                                    <w:r>
                                      <w:t>Our Class Readers display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48EF1AD" id="Group 19" o:spid="_x0000_s1029" style="width:10in;height:537.8pt;mso-position-horizontal-relative:char;mso-position-vertical-relative:line" coordorigin=",14238" coordsize="91440,68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">
                      <v:shape id="Picture 20" o:spid="_x0000_s1030" type="#_x0000_t75" style="position:absolute;top:14238;width:91440;height:6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">
                        <v:imagedata r:id="rId19" o:title=""/>
                      </v:shape>
                      <v:rect id="Rectangle 23" o:spid="_x0000_s1031" style="position:absolute;left:16133;top:62501;width:58293;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" fillcolor="#1f497d [3215]" stroked="f" strokeweight="2pt">
                        <v:textbox inset="0,0,0,0">
                          <w:txbxContent>
                            <w:p w14:paraId="10267F6F" w14:textId="0585115C" w:rsidR="0076002E" w:rsidRDefault="00C92379" w:rsidP="0076002E">
                              <w:pPr>
                                <w:pStyle w:val="Heading6"/>
                              </w:pPr>
                              <w:r>
                                <w:t>Our Class Readers display</w:t>
                              </w:r>
                            </w:p>
                          </w:txbxContent>
                        </v:textbox>
                      </v:rect>
                      <w10:anchorlock/>
                    </v:group>
                  </w:pict>
                </mc:Fallback>
              </mc:AlternateContent>
            </w:r>
          </w:p>
        </w:tc>
      </w:tr>
    </w:tbl>
    <w:p w14:paraId="7DFD2F08" w14:textId="28743D01" w:rsidR="002020CD" w:rsidRPr="00E7314A" w:rsidRDefault="002020CD" w:rsidP="00AC24C1"/>
    <w:sectPr w:rsidR="002020CD" w:rsidRPr="00E7314A" w:rsidSect="007A377F">
      <w:headerReference w:type="default" r:id="rId20"/>
      <w:footerReference w:type="default" r:id="rId21"/>
      <w:headerReference w:type="first" r:id="rId22"/>
      <w:footerReference w:type="first" r:id="rId23"/>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CEF8B" w14:textId="77777777" w:rsidR="00BF048D" w:rsidRDefault="00BF048D" w:rsidP="00A4086C">
      <w:r>
        <w:separator/>
      </w:r>
    </w:p>
    <w:p w14:paraId="52BE5281" w14:textId="77777777" w:rsidR="00BF048D" w:rsidRDefault="00BF048D" w:rsidP="00A4086C"/>
  </w:endnote>
  <w:endnote w:type="continuationSeparator" w:id="0">
    <w:p w14:paraId="662611BB" w14:textId="77777777" w:rsidR="00BF048D" w:rsidRDefault="00BF048D" w:rsidP="00A4086C">
      <w:r>
        <w:continuationSeparator/>
      </w:r>
    </w:p>
    <w:p w14:paraId="5D83238D" w14:textId="77777777" w:rsidR="00BF048D" w:rsidRDefault="00BF048D"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EAC46" w14:textId="77777777" w:rsidR="00E96F61" w:rsidRPr="00824AF8" w:rsidRDefault="00824AF8" w:rsidP="00824AF8">
    <w:pPr>
      <w:pStyle w:val="Footer"/>
    </w:pPr>
    <w:r w:rsidRPr="00824AF8">
      <w:t xml:space="preserve">PAGE </w:t>
    </w:r>
    <w:r w:rsidRPr="00824AF8">
      <w:fldChar w:fldCharType="begin"/>
    </w:r>
    <w:r w:rsidRPr="00824AF8">
      <w:instrText xml:space="preserve"> PAGE </w:instrText>
    </w:r>
    <w:r w:rsidRPr="00824AF8">
      <w:fldChar w:fldCharType="separate"/>
    </w:r>
    <w:r w:rsidRPr="00824AF8">
      <w:t>3</w:t>
    </w:r>
    <w:r w:rsidRPr="00824AF8">
      <w:fldChar w:fldCharType="end"/>
    </w:r>
    <w:r w:rsidR="00E96F61" w:rsidRPr="00824AF8">
      <w:rPr>
        <w:noProof/>
      </w:rPr>
      <mc:AlternateContent>
        <mc:Choice Requires="wps">
          <w:drawing>
            <wp:anchor distT="0" distB="0" distL="114300" distR="114300" simplePos="0" relativeHeight="251670528" behindDoc="0" locked="0" layoutInCell="1" allowOverlap="1" wp14:anchorId="3A335471" wp14:editId="5E3B355C">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2E576D2"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50BC" w14:textId="77777777" w:rsidR="00E96F61" w:rsidRPr="00E96F61" w:rsidRDefault="004133E2" w:rsidP="002C5E34">
    <w:pPr>
      <w:pStyle w:val="Footer"/>
    </w:pPr>
    <w:sdt>
      <w:sdtPr>
        <w:rPr>
          <w:rStyle w:val="PageNumber"/>
        </w:rPr>
        <w:id w:val="882828279"/>
        <w:docPartObj>
          <w:docPartGallery w:val="Page Numbers (Bottom of Page)"/>
          <w:docPartUnique/>
        </w:docPartObj>
      </w:sdtPr>
      <w:sdtEndPr>
        <w:rPr>
          <w:rStyle w:val="PageNumber"/>
        </w:rPr>
      </w:sdtEndPr>
      <w:sdtContent>
        <w:r w:rsidR="00E96F61" w:rsidRPr="00E339B9">
          <w:rPr>
            <w:rStyle w:val="PageNumber"/>
          </w:rPr>
          <w:t xml:space="preserve">PAGE </w:t>
        </w:r>
        <w:r w:rsidR="00E96F61" w:rsidRPr="00E339B9">
          <w:rPr>
            <w:rStyle w:val="PageNumber"/>
          </w:rPr>
          <w:fldChar w:fldCharType="begin"/>
        </w:r>
        <w:r w:rsidR="00E96F61" w:rsidRPr="00E339B9">
          <w:rPr>
            <w:rStyle w:val="PageNumber"/>
          </w:rPr>
          <w:instrText xml:space="preserve"> PAGE </w:instrText>
        </w:r>
        <w:r w:rsidR="00E96F61" w:rsidRPr="00E339B9">
          <w:rPr>
            <w:rStyle w:val="PageNumber"/>
          </w:rPr>
          <w:fldChar w:fldCharType="separate"/>
        </w:r>
        <w:r w:rsidR="00CA4EE4">
          <w:rPr>
            <w:rStyle w:val="PageNumber"/>
            <w:noProof/>
          </w:rPr>
          <w:t>1</w:t>
        </w:r>
        <w:r w:rsidR="00E96F61" w:rsidRPr="00E339B9">
          <w:rPr>
            <w:rStyle w:val="PageNumber"/>
          </w:rPr>
          <w:fldChar w:fldCharType="end"/>
        </w:r>
      </w:sdtContent>
    </w:sdt>
    <w:r w:rsidR="00E96F61">
      <w:rPr>
        <w:noProof/>
        <w:lang w:val="en-AU" w:eastAsia="en-AU"/>
      </w:rPr>
      <mc:AlternateContent>
        <mc:Choice Requires="wps">
          <w:drawing>
            <wp:anchor distT="0" distB="0" distL="114300" distR="114300" simplePos="0" relativeHeight="251664384" behindDoc="0" locked="0" layoutInCell="1" allowOverlap="1" wp14:anchorId="05B97C63" wp14:editId="37E5A6FA">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C5B8A6"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BCF83" w14:textId="77777777" w:rsidR="00BF048D" w:rsidRDefault="00BF048D" w:rsidP="00A4086C">
      <w:r>
        <w:separator/>
      </w:r>
    </w:p>
    <w:p w14:paraId="4504BEB0" w14:textId="77777777" w:rsidR="00BF048D" w:rsidRDefault="00BF048D" w:rsidP="00A4086C"/>
  </w:footnote>
  <w:footnote w:type="continuationSeparator" w:id="0">
    <w:p w14:paraId="3F0A7984" w14:textId="77777777" w:rsidR="00BF048D" w:rsidRDefault="00BF048D" w:rsidP="00A4086C">
      <w:r>
        <w:continuationSeparator/>
      </w:r>
    </w:p>
    <w:p w14:paraId="0FE48FC1" w14:textId="77777777" w:rsidR="00BF048D" w:rsidRDefault="00BF048D"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14:paraId="1D352686" w14:textId="77777777" w:rsidTr="00633279">
      <w:tc>
        <w:tcPr>
          <w:tcW w:w="9810" w:type="dxa"/>
          <w:vAlign w:val="center"/>
        </w:tcPr>
        <w:p w14:paraId="5B7F8118" w14:textId="54061134" w:rsidR="007A377F" w:rsidRDefault="007A377F" w:rsidP="007A377F">
          <w:pPr>
            <w:pStyle w:val="Date2"/>
          </w:pPr>
        </w:p>
      </w:tc>
      <w:tc>
        <w:tcPr>
          <w:tcW w:w="4590" w:type="dxa"/>
          <w:shd w:val="clear" w:color="auto" w:fill="1F497D" w:themeFill="text2"/>
        </w:tcPr>
        <w:p w14:paraId="4588691C" w14:textId="77777777" w:rsidR="007A377F" w:rsidRPr="007A377F" w:rsidRDefault="004133E2" w:rsidP="007A377F">
          <w:pPr>
            <w:pStyle w:val="Title2"/>
          </w:pPr>
          <w:sdt>
            <w:sdtPr>
              <w:alias w:val="Titl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F048D">
                <w:t>read all about it!</w:t>
              </w:r>
            </w:sdtContent>
          </w:sdt>
        </w:p>
      </w:tc>
    </w:tr>
  </w:tbl>
  <w:p w14:paraId="1B13A3DF" w14:textId="77777777" w:rsidR="007A377F" w:rsidRPr="007A377F" w:rsidRDefault="007A377F"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0F107E" w14:paraId="490D2BEA" w14:textId="77777777" w:rsidTr="00587E7D">
      <w:tc>
        <w:tcPr>
          <w:tcW w:w="14390" w:type="dxa"/>
          <w:shd w:val="clear" w:color="auto" w:fill="1F497D" w:themeFill="text2"/>
          <w:tcMar>
            <w:top w:w="317" w:type="dxa"/>
            <w:left w:w="115" w:type="dxa"/>
            <w:bottom w:w="317" w:type="dxa"/>
            <w:right w:w="115" w:type="dxa"/>
          </w:tcMar>
        </w:tcPr>
        <w:p w14:paraId="72B5F1E1" w14:textId="77777777" w:rsidR="000F107E" w:rsidRDefault="000F107E" w:rsidP="000F107E"/>
      </w:tc>
    </w:tr>
    <w:tr w:rsidR="000F107E" w14:paraId="4219537C" w14:textId="77777777" w:rsidTr="00587E7D">
      <w:tc>
        <w:tcPr>
          <w:tcW w:w="14390" w:type="dxa"/>
          <w:tcMar>
            <w:top w:w="245" w:type="dxa"/>
            <w:left w:w="115" w:type="dxa"/>
            <w:right w:w="115" w:type="dxa"/>
          </w:tcMar>
        </w:tcPr>
        <w:p w14:paraId="195A8E7F" w14:textId="77777777" w:rsidR="000F107E" w:rsidRDefault="000F107E" w:rsidP="000F107E">
          <w:pPr>
            <w:pStyle w:val="Date"/>
          </w:pPr>
        </w:p>
      </w:tc>
    </w:tr>
  </w:tbl>
  <w:p w14:paraId="60A4A279"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207B011C" wp14:editId="29E65E39">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BCCE88"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JK8Me5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48D"/>
    <w:rsid w:val="0000051B"/>
    <w:rsid w:val="00012E26"/>
    <w:rsid w:val="00022169"/>
    <w:rsid w:val="000231DB"/>
    <w:rsid w:val="00063F7F"/>
    <w:rsid w:val="000A224A"/>
    <w:rsid w:val="000B4333"/>
    <w:rsid w:val="000D64E9"/>
    <w:rsid w:val="000E3FFB"/>
    <w:rsid w:val="000E4CC0"/>
    <w:rsid w:val="000F107E"/>
    <w:rsid w:val="000F71CB"/>
    <w:rsid w:val="001523D7"/>
    <w:rsid w:val="00172E4F"/>
    <w:rsid w:val="001A5F31"/>
    <w:rsid w:val="001D0AC7"/>
    <w:rsid w:val="001D76C3"/>
    <w:rsid w:val="00200FA9"/>
    <w:rsid w:val="002020CD"/>
    <w:rsid w:val="00230283"/>
    <w:rsid w:val="002A7166"/>
    <w:rsid w:val="002B66B5"/>
    <w:rsid w:val="002C0EEC"/>
    <w:rsid w:val="002C5E34"/>
    <w:rsid w:val="002D08C9"/>
    <w:rsid w:val="003020EC"/>
    <w:rsid w:val="003123DA"/>
    <w:rsid w:val="003204C4"/>
    <w:rsid w:val="00335DF1"/>
    <w:rsid w:val="00367465"/>
    <w:rsid w:val="00381DB7"/>
    <w:rsid w:val="003A79C0"/>
    <w:rsid w:val="003E7D92"/>
    <w:rsid w:val="004133E2"/>
    <w:rsid w:val="004149AF"/>
    <w:rsid w:val="004608E9"/>
    <w:rsid w:val="00470E21"/>
    <w:rsid w:val="0049664B"/>
    <w:rsid w:val="00496D3F"/>
    <w:rsid w:val="004C06CD"/>
    <w:rsid w:val="004C7470"/>
    <w:rsid w:val="004F26B2"/>
    <w:rsid w:val="005343CD"/>
    <w:rsid w:val="00543649"/>
    <w:rsid w:val="005711A8"/>
    <w:rsid w:val="00580149"/>
    <w:rsid w:val="00587E7D"/>
    <w:rsid w:val="0059446E"/>
    <w:rsid w:val="005A2093"/>
    <w:rsid w:val="005B2121"/>
    <w:rsid w:val="005C4C08"/>
    <w:rsid w:val="005F2206"/>
    <w:rsid w:val="005F7E8C"/>
    <w:rsid w:val="00623BAC"/>
    <w:rsid w:val="00633279"/>
    <w:rsid w:val="006B246D"/>
    <w:rsid w:val="006E0DC4"/>
    <w:rsid w:val="006E596E"/>
    <w:rsid w:val="00721871"/>
    <w:rsid w:val="00724F53"/>
    <w:rsid w:val="007347D3"/>
    <w:rsid w:val="0076002E"/>
    <w:rsid w:val="007A377F"/>
    <w:rsid w:val="007F4D98"/>
    <w:rsid w:val="00824AF8"/>
    <w:rsid w:val="008E34E1"/>
    <w:rsid w:val="00900E0D"/>
    <w:rsid w:val="0092642A"/>
    <w:rsid w:val="00940811"/>
    <w:rsid w:val="00977992"/>
    <w:rsid w:val="009803D3"/>
    <w:rsid w:val="009C1CD2"/>
    <w:rsid w:val="00A15039"/>
    <w:rsid w:val="00A17D09"/>
    <w:rsid w:val="00A37FA5"/>
    <w:rsid w:val="00A4086C"/>
    <w:rsid w:val="00A53D48"/>
    <w:rsid w:val="00AA4797"/>
    <w:rsid w:val="00AB13A5"/>
    <w:rsid w:val="00AC24C1"/>
    <w:rsid w:val="00AF5AFD"/>
    <w:rsid w:val="00B10F04"/>
    <w:rsid w:val="00B42612"/>
    <w:rsid w:val="00B5545A"/>
    <w:rsid w:val="00B70471"/>
    <w:rsid w:val="00B80A43"/>
    <w:rsid w:val="00B979F8"/>
    <w:rsid w:val="00BC778E"/>
    <w:rsid w:val="00BF048D"/>
    <w:rsid w:val="00C31739"/>
    <w:rsid w:val="00C317BE"/>
    <w:rsid w:val="00C418CC"/>
    <w:rsid w:val="00C722CA"/>
    <w:rsid w:val="00C907CB"/>
    <w:rsid w:val="00C92379"/>
    <w:rsid w:val="00CA4EE4"/>
    <w:rsid w:val="00CB38DF"/>
    <w:rsid w:val="00CD3F66"/>
    <w:rsid w:val="00CF454A"/>
    <w:rsid w:val="00CF4C36"/>
    <w:rsid w:val="00D90CAB"/>
    <w:rsid w:val="00DA71B3"/>
    <w:rsid w:val="00DB39BE"/>
    <w:rsid w:val="00DD2548"/>
    <w:rsid w:val="00DD774E"/>
    <w:rsid w:val="00E03278"/>
    <w:rsid w:val="00E339B9"/>
    <w:rsid w:val="00E47FD9"/>
    <w:rsid w:val="00E5732F"/>
    <w:rsid w:val="00E674D6"/>
    <w:rsid w:val="00E7314A"/>
    <w:rsid w:val="00E821D6"/>
    <w:rsid w:val="00E96F61"/>
    <w:rsid w:val="00EA7581"/>
    <w:rsid w:val="00ED7B16"/>
    <w:rsid w:val="00EE15AE"/>
    <w:rsid w:val="00F30ABA"/>
    <w:rsid w:val="00F627CE"/>
    <w:rsid w:val="00F652B2"/>
    <w:rsid w:val="00FD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3F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styleId="NoSpacing">
    <w:name w:val="No Spacing"/>
    <w:uiPriority w:val="1"/>
    <w:qFormat/>
    <w:rsid w:val="00BF048D"/>
    <w:pPr>
      <w:widowControl/>
      <w:autoSpaceDE/>
      <w:autoSpaceDN/>
    </w:pPr>
    <w:rPr>
      <w:sz w:val="22"/>
      <w:szCs w:val="22"/>
      <w:lang w:val="en-GB"/>
    </w:rPr>
  </w:style>
  <w:style w:type="paragraph" w:styleId="BalloonText">
    <w:name w:val="Balloon Text"/>
    <w:basedOn w:val="Normal"/>
    <w:link w:val="BalloonTextChar"/>
    <w:uiPriority w:val="99"/>
    <w:semiHidden/>
    <w:unhideWhenUsed/>
    <w:rsid w:val="00980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3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boud\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7B1A729DE94312B37521C4A655D426"/>
        <w:category>
          <w:name w:val="General"/>
          <w:gallery w:val="placeholder"/>
        </w:category>
        <w:types>
          <w:type w:val="bbPlcHdr"/>
        </w:types>
        <w:behaviors>
          <w:behavior w:val="content"/>
        </w:behaviors>
        <w:guid w:val="{7FBCEAE3-C66B-447A-9E20-0E8BC7DAD289}"/>
      </w:docPartPr>
      <w:docPartBody>
        <w:p w:rsidR="00280200" w:rsidRDefault="00280200">
          <w:pPr>
            <w:pStyle w:val="277B1A729DE94312B37521C4A655D426"/>
          </w:pPr>
          <w:r>
            <w:t>Newspaper</w:t>
          </w:r>
        </w:p>
      </w:docPartBody>
    </w:docPart>
    <w:docPart>
      <w:docPartPr>
        <w:name w:val="32D709FF9A73402EBE7E966F0C1DF664"/>
        <w:category>
          <w:name w:val="General"/>
          <w:gallery w:val="placeholder"/>
        </w:category>
        <w:types>
          <w:type w:val="bbPlcHdr"/>
        </w:types>
        <w:behaviors>
          <w:behavior w:val="content"/>
        </w:behaviors>
        <w:guid w:val="{46A11716-3BEF-4709-BE8E-6A22F92C1DC7}"/>
      </w:docPartPr>
      <w:docPartBody>
        <w:p w:rsidR="00280200" w:rsidRDefault="00280200">
          <w:pPr>
            <w:pStyle w:val="32D709FF9A73402EBE7E966F0C1DF664"/>
          </w:pPr>
          <w:r w:rsidRPr="00E7314A">
            <w:t>Title related to pic</w:t>
          </w:r>
        </w:p>
      </w:docPartBody>
    </w:docPart>
    <w:docPart>
      <w:docPartPr>
        <w:name w:val="65FE205A761B46D687EBB9DA2DAB19A2"/>
        <w:category>
          <w:name w:val="General"/>
          <w:gallery w:val="placeholder"/>
        </w:category>
        <w:types>
          <w:type w:val="bbPlcHdr"/>
        </w:types>
        <w:behaviors>
          <w:behavior w:val="content"/>
        </w:behaviors>
        <w:guid w:val="{005C5E19-8514-4DFD-851B-D3C488FCE72B}"/>
      </w:docPartPr>
      <w:docPartBody>
        <w:p w:rsidR="00280200" w:rsidRDefault="00280200">
          <w:pPr>
            <w:pStyle w:val="65FE205A761B46D687EBB9DA2DAB19A2"/>
          </w:pPr>
          <w:r w:rsidRPr="00E7314A">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200"/>
    <w:rsid w:val="00280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B1A729DE94312B37521C4A655D426">
    <w:name w:val="277B1A729DE94312B37521C4A655D426"/>
  </w:style>
  <w:style w:type="paragraph" w:customStyle="1" w:styleId="C086A6052D174239AB720B95DE35AB2F">
    <w:name w:val="C086A6052D174239AB720B95DE35AB2F"/>
  </w:style>
  <w:style w:type="paragraph" w:customStyle="1" w:styleId="7A403BBEBE9948DF8DDA897E2ABECEDB">
    <w:name w:val="7A403BBEBE9948DF8DDA897E2ABECEDB"/>
  </w:style>
  <w:style w:type="paragraph" w:customStyle="1" w:styleId="32D709FF9A73402EBE7E966F0C1DF664">
    <w:name w:val="32D709FF9A73402EBE7E966F0C1DF664"/>
  </w:style>
  <w:style w:type="paragraph" w:customStyle="1" w:styleId="CD403FBB789C47C8B29FB80233FD4FA1">
    <w:name w:val="CD403FBB789C47C8B29FB80233FD4FA1"/>
  </w:style>
  <w:style w:type="paragraph" w:customStyle="1" w:styleId="EE830D5B97384E7B9BBB143FBF608CF1">
    <w:name w:val="EE830D5B97384E7B9BBB143FBF608CF1"/>
  </w:style>
  <w:style w:type="paragraph" w:customStyle="1" w:styleId="54C4421E10524AAB97EA0A614D737605">
    <w:name w:val="54C4421E10524AAB97EA0A614D737605"/>
  </w:style>
  <w:style w:type="paragraph" w:customStyle="1" w:styleId="3DA3678BC41A4CEB932D85E7BB518C25">
    <w:name w:val="3DA3678BC41A4CEB932D85E7BB518C25"/>
  </w:style>
  <w:style w:type="paragraph" w:customStyle="1" w:styleId="6FACD695D8A04AACB5F3A0548A71A4BD">
    <w:name w:val="6FACD695D8A04AACB5F3A0548A71A4BD"/>
  </w:style>
  <w:style w:type="paragraph" w:customStyle="1" w:styleId="7679E5F61ECC4C178BA2263B6D081B00">
    <w:name w:val="7679E5F61ECC4C178BA2263B6D081B00"/>
  </w:style>
  <w:style w:type="paragraph" w:customStyle="1" w:styleId="AC17523CD5A74C47B6050FA133D1C2B8">
    <w:name w:val="AC17523CD5A74C47B6050FA133D1C2B8"/>
  </w:style>
  <w:style w:type="paragraph" w:customStyle="1" w:styleId="040CDF1957BC4FF4AF227B910C5DD2FA">
    <w:name w:val="040CDF1957BC4FF4AF227B910C5DD2FA"/>
  </w:style>
  <w:style w:type="paragraph" w:customStyle="1" w:styleId="13508BD195D440B0958B8205DE7FFB39">
    <w:name w:val="13508BD195D440B0958B8205DE7FFB39"/>
  </w:style>
  <w:style w:type="paragraph" w:customStyle="1" w:styleId="C4A365B5A72F4F618AA3ABC3B52166B8">
    <w:name w:val="C4A365B5A72F4F618AA3ABC3B52166B8"/>
  </w:style>
  <w:style w:type="paragraph" w:customStyle="1" w:styleId="AD33FEEF354F479BB19CE073057FBE09">
    <w:name w:val="AD33FEEF354F479BB19CE073057FBE09"/>
  </w:style>
  <w:style w:type="paragraph" w:customStyle="1" w:styleId="152E9851EBCD42F5AEB1E63422DB2D44">
    <w:name w:val="152E9851EBCD42F5AEB1E63422DB2D44"/>
  </w:style>
  <w:style w:type="paragraph" w:customStyle="1" w:styleId="CDFE819FBA644F598B43D0BCC82950E9">
    <w:name w:val="CDFE819FBA644F598B43D0BCC82950E9"/>
  </w:style>
  <w:style w:type="paragraph" w:customStyle="1" w:styleId="40BEF159F8094417B13226753956857B">
    <w:name w:val="40BEF159F8094417B13226753956857B"/>
  </w:style>
  <w:style w:type="paragraph" w:customStyle="1" w:styleId="1F8306BE3271444795DCFFD931C87A35">
    <w:name w:val="1F8306BE3271444795DCFFD931C87A35"/>
  </w:style>
  <w:style w:type="paragraph" w:customStyle="1" w:styleId="9292368FD647467185A06624EB07153A">
    <w:name w:val="9292368FD647467185A06624EB07153A"/>
  </w:style>
  <w:style w:type="paragraph" w:customStyle="1" w:styleId="21632B168F834002AF3EE81137185ABB">
    <w:name w:val="21632B168F834002AF3EE81137185ABB"/>
  </w:style>
  <w:style w:type="paragraph" w:customStyle="1" w:styleId="0FAB0214DCB043ED822E9A75936E678B">
    <w:name w:val="0FAB0214DCB043ED822E9A75936E678B"/>
  </w:style>
  <w:style w:type="paragraph" w:customStyle="1" w:styleId="8FD2A9A5562A4E808E16BD897A09FC6C">
    <w:name w:val="8FD2A9A5562A4E808E16BD897A09FC6C"/>
  </w:style>
  <w:style w:type="paragraph" w:customStyle="1" w:styleId="65FE205A761B46D687EBB9DA2DAB19A2">
    <w:name w:val="65FE205A761B46D687EBB9DA2DAB19A2"/>
  </w:style>
  <w:style w:type="paragraph" w:customStyle="1" w:styleId="602BF829B27A418FBDE7CDD9FD1013B1">
    <w:name w:val="602BF829B27A418FBDE7CDD9FD1013B1"/>
  </w:style>
  <w:style w:type="paragraph" w:customStyle="1" w:styleId="62ACBFB6C9934F7EBA9790113C69AEF1">
    <w:name w:val="62ACBFB6C9934F7EBA9790113C69AEF1"/>
  </w:style>
  <w:style w:type="paragraph" w:customStyle="1" w:styleId="AB13DDE9F2424889BC562ABC506DD6EF">
    <w:name w:val="AB13DDE9F2424889BC562ABC506DD6EF"/>
  </w:style>
  <w:style w:type="paragraph" w:customStyle="1" w:styleId="DBDC53D8FDBE4B2FB61C47E993523205">
    <w:name w:val="DBDC53D8FDBE4B2FB61C47E993523205"/>
  </w:style>
  <w:style w:type="paragraph" w:customStyle="1" w:styleId="3D9560312A7046C0B683C18FF261FA74">
    <w:name w:val="3D9560312A7046C0B683C18FF261FA74"/>
  </w:style>
  <w:style w:type="paragraph" w:customStyle="1" w:styleId="A3317A95C49E49A4AC4CB4AAA900CB9E">
    <w:name w:val="A3317A95C49E49A4AC4CB4AAA900CB9E"/>
  </w:style>
  <w:style w:type="paragraph" w:customStyle="1" w:styleId="3F414124DDF741A9B377B86DCC374159">
    <w:name w:val="3F414124DDF741A9B377B86DCC374159"/>
  </w:style>
  <w:style w:type="paragraph" w:customStyle="1" w:styleId="B56B82DC4CBC416D9D343C0DF7D3D780">
    <w:name w:val="B56B82DC4CBC416D9D343C0DF7D3D780"/>
  </w:style>
  <w:style w:type="paragraph" w:customStyle="1" w:styleId="DC1D42F8B4024890A38E2FB18C2A3A24">
    <w:name w:val="DC1D42F8B4024890A38E2FB18C2A3A24"/>
  </w:style>
  <w:style w:type="paragraph" w:customStyle="1" w:styleId="C25A79F56C924B2A85F145A350EA722D">
    <w:name w:val="C25A79F56C924B2A85F145A350EA722D"/>
  </w:style>
  <w:style w:type="paragraph" w:customStyle="1" w:styleId="CDE5D5B63B464638819D91789B114BD3">
    <w:name w:val="CDE5D5B63B464638819D91789B114BD3"/>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8880F875483D4E19B362F9C81391106C">
    <w:name w:val="8880F875483D4E19B362F9C81391106C"/>
  </w:style>
  <w:style w:type="paragraph" w:customStyle="1" w:styleId="CADFBFD4229146089A0CBE709DDFAD73">
    <w:name w:val="CADFBFD4229146089A0CBE709DDFAD73"/>
  </w:style>
  <w:style w:type="paragraph" w:customStyle="1" w:styleId="CC978A543389490DA17FCEF4396DB1BB">
    <w:name w:val="CC978A543389490DA17FCEF4396DB1BB"/>
  </w:style>
  <w:style w:type="paragraph" w:customStyle="1" w:styleId="C13D301616874CDF9C4C2BBD6830B555">
    <w:name w:val="C13D301616874CDF9C4C2BBD6830B555"/>
  </w:style>
  <w:style w:type="paragraph" w:customStyle="1" w:styleId="AAB22A0D566442A08AF8110FCA2A1D6A">
    <w:name w:val="AAB22A0D566442A08AF8110FCA2A1D6A"/>
  </w:style>
  <w:style w:type="paragraph" w:customStyle="1" w:styleId="9603CAC73F3D4786ADFA3479D0F052AA">
    <w:name w:val="9603CAC73F3D4786ADFA3479D0F052AA"/>
  </w:style>
  <w:style w:type="paragraph" w:customStyle="1" w:styleId="300456A43DBF451287BF5F61E1FB6FBD">
    <w:name w:val="300456A43DBF451287BF5F61E1FB6FBD"/>
  </w:style>
  <w:style w:type="paragraph" w:customStyle="1" w:styleId="DBB6E192521649E19592EF4FFB0CBFE1">
    <w:name w:val="DBB6E192521649E19592EF4FFB0CBFE1"/>
  </w:style>
  <w:style w:type="paragraph" w:customStyle="1" w:styleId="906C65BF4F864CA7BECD9DECB7161B12">
    <w:name w:val="906C65BF4F864CA7BECD9DECB7161B12"/>
  </w:style>
  <w:style w:type="paragraph" w:customStyle="1" w:styleId="4F38F19DCFF24E3192D90A8DEDC57664">
    <w:name w:val="4F38F19DCFF24E3192D90A8DEDC57664"/>
  </w:style>
  <w:style w:type="paragraph" w:customStyle="1" w:styleId="39D3254D52494B329A790174A347FCA6">
    <w:name w:val="39D3254D52494B329A790174A347FCA6"/>
  </w:style>
  <w:style w:type="paragraph" w:customStyle="1" w:styleId="13BD5F7EE6EE443382A5E418A31E92DB">
    <w:name w:val="13BD5F7EE6EE443382A5E418A31E92DB"/>
  </w:style>
  <w:style w:type="paragraph" w:customStyle="1" w:styleId="8A20A3499E4A46398E0602A88CF4E3BD">
    <w:name w:val="8A20A3499E4A46398E0602A88CF4E3BD"/>
  </w:style>
  <w:style w:type="paragraph" w:customStyle="1" w:styleId="387F2905A8EE4E6D925CF6B3DC33045D">
    <w:name w:val="387F2905A8EE4E6D925CF6B3DC33045D"/>
  </w:style>
  <w:style w:type="paragraph" w:customStyle="1" w:styleId="10E9E0A24CA747EBB95186F39F92F0E4">
    <w:name w:val="10E9E0A24CA747EBB95186F39F92F0E4"/>
  </w:style>
  <w:style w:type="paragraph" w:customStyle="1" w:styleId="FC609D3775E64087AEDDB811294FA9B5">
    <w:name w:val="FC609D3775E64087AEDDB811294FA9B5"/>
  </w:style>
  <w:style w:type="paragraph" w:customStyle="1" w:styleId="C3758D6D8AFD473D841A2E8352620CA8">
    <w:name w:val="C3758D6D8AFD473D841A2E8352620CA8"/>
  </w:style>
  <w:style w:type="paragraph" w:customStyle="1" w:styleId="59BE8670D1D94B9ABA26F83302568D60">
    <w:name w:val="59BE8670D1D94B9ABA26F83302568D60"/>
  </w:style>
  <w:style w:type="paragraph" w:customStyle="1" w:styleId="88655F735B124491B59671E98C522771">
    <w:name w:val="88655F735B124491B59671E98C522771"/>
  </w:style>
  <w:style w:type="paragraph" w:customStyle="1" w:styleId="A6A81419DB0040E996985BFB97C5DAC8">
    <w:name w:val="A6A81419DB0040E996985BFB97C5DAC8"/>
  </w:style>
  <w:style w:type="paragraph" w:customStyle="1" w:styleId="AF9CEF654FC749AA9F09900BDF2A36E7">
    <w:name w:val="AF9CEF654FC749AA9F09900BDF2A36E7"/>
  </w:style>
  <w:style w:type="paragraph" w:customStyle="1" w:styleId="653E472AB8D548EFA860BF825617E5DB">
    <w:name w:val="653E472AB8D548EFA860BF825617E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16c05727-aa75-4e4a-9b5f-8a80a1165891"/>
    <ds:schemaRef ds:uri="http://purl.org/dc/elements/1.1/"/>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E7AD44-53F9-4FE4-8CEA-7FFBCBE0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3</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read all about it!</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all about it!</dc:title>
  <dc:creator/>
  <cp:lastModifiedBy/>
  <cp:revision>1</cp:revision>
  <dcterms:created xsi:type="dcterms:W3CDTF">2021-11-24T09:52:00Z</dcterms:created>
  <dcterms:modified xsi:type="dcterms:W3CDTF">2021-11-24T09:52:00Z</dcterms:modified>
  <cp:category>day</cp:category>
  <cp:contentStatus>issue number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